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7A2CA4" w14:textId="5ED5BAF2" w:rsidR="006C46A1" w:rsidRPr="002A32CA" w:rsidRDefault="00963BF3" w:rsidP="006C46A1">
      <w:pPr>
        <w:widowControl/>
        <w:jc w:val="left"/>
        <w:rPr>
          <w:rFonts w:ascii="ＭＳ 明朝" w:hAnsi="ＭＳ 明朝"/>
          <w:sz w:val="24"/>
        </w:rPr>
      </w:pPr>
      <w:bookmarkStart w:id="0" w:name="_GoBack"/>
      <w:bookmarkEnd w:id="0"/>
      <w:r>
        <w:rPr>
          <w:rFonts w:ascii="ＭＳ 明朝" w:hAnsi="ＭＳ 明朝" w:hint="eastAsia"/>
          <w:sz w:val="24"/>
        </w:rPr>
        <w:t xml:space="preserve">　　　</w:t>
      </w:r>
    </w:p>
    <w:p w14:paraId="40B453DF" w14:textId="36E96E04" w:rsidR="000C39C3" w:rsidRPr="000C39C3" w:rsidRDefault="000C39C3" w:rsidP="000C39C3">
      <w:pPr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>別紙</w:t>
      </w:r>
      <w:r w:rsidR="00402D70">
        <w:rPr>
          <w:rFonts w:asciiTheme="minorEastAsia" w:eastAsiaTheme="minorEastAsia" w:hAnsiTheme="minorEastAsia" w:hint="eastAsia"/>
          <w:sz w:val="24"/>
        </w:rPr>
        <w:t>様式</w:t>
      </w:r>
    </w:p>
    <w:p w14:paraId="61026076" w14:textId="77777777" w:rsidR="000C39C3" w:rsidRPr="000C39C3" w:rsidRDefault="000C39C3" w:rsidP="000C39C3">
      <w:pPr>
        <w:rPr>
          <w:rFonts w:asciiTheme="minorEastAsia" w:eastAsiaTheme="minorEastAsia" w:hAnsiTheme="minorEastAsia"/>
          <w:sz w:val="24"/>
        </w:rPr>
      </w:pPr>
      <w:r w:rsidRPr="000C39C3">
        <w:rPr>
          <w:rFonts w:asciiTheme="minorEastAsia" w:eastAsiaTheme="minorEastAsia" w:hAnsiTheme="minorEastAsia" w:hint="eastAsia"/>
          <w:sz w:val="24"/>
        </w:rPr>
        <w:t xml:space="preserve">　　　　　　　　　　　　　　　　　　　　　　　　　　　　　年　　月　　日</w:t>
      </w:r>
    </w:p>
    <w:p w14:paraId="333B6F87" w14:textId="77777777" w:rsidR="000C39C3" w:rsidRPr="000C39C3" w:rsidRDefault="000C39C3" w:rsidP="000C39C3">
      <w:pPr>
        <w:rPr>
          <w:rFonts w:asciiTheme="minorEastAsia" w:eastAsiaTheme="minorEastAsia" w:hAnsiTheme="minorEastAsia"/>
          <w:sz w:val="24"/>
        </w:rPr>
      </w:pPr>
    </w:p>
    <w:p w14:paraId="0A324DA9" w14:textId="77777777" w:rsidR="000C39C3" w:rsidRPr="000C39C3" w:rsidRDefault="000C39C3" w:rsidP="000C39C3">
      <w:pPr>
        <w:ind w:firstLineChars="100" w:firstLine="240"/>
        <w:rPr>
          <w:rFonts w:asciiTheme="minorEastAsia" w:eastAsiaTheme="minorEastAsia" w:hAnsiTheme="minorEastAsia"/>
          <w:sz w:val="24"/>
        </w:rPr>
      </w:pPr>
      <w:r w:rsidRPr="000C39C3">
        <w:rPr>
          <w:rFonts w:asciiTheme="minorEastAsia" w:eastAsiaTheme="minorEastAsia" w:hAnsiTheme="minorEastAsia" w:hint="eastAsia"/>
          <w:sz w:val="24"/>
        </w:rPr>
        <w:t>国立大学法人北陸先端科学技術大学院大学長　殿</w:t>
      </w:r>
    </w:p>
    <w:p w14:paraId="46DA080A" w14:textId="77777777" w:rsidR="000C39C3" w:rsidRPr="000C39C3" w:rsidRDefault="000C39C3" w:rsidP="000C39C3">
      <w:pPr>
        <w:rPr>
          <w:rFonts w:asciiTheme="minorEastAsia" w:eastAsiaTheme="minorEastAsia" w:hAnsiTheme="minorEastAsia"/>
          <w:sz w:val="24"/>
        </w:rPr>
      </w:pPr>
    </w:p>
    <w:p w14:paraId="35733197" w14:textId="77777777" w:rsidR="000C39C3" w:rsidRPr="000C39C3" w:rsidRDefault="000C39C3" w:rsidP="000C39C3">
      <w:pPr>
        <w:rPr>
          <w:rFonts w:asciiTheme="minorEastAsia" w:eastAsiaTheme="minorEastAsia" w:hAnsiTheme="minorEastAsia"/>
          <w:sz w:val="24"/>
        </w:rPr>
      </w:pPr>
      <w:r w:rsidRPr="000C39C3">
        <w:rPr>
          <w:rFonts w:asciiTheme="minorEastAsia" w:eastAsiaTheme="minorEastAsia" w:hAnsiTheme="minorEastAsia" w:hint="eastAsia"/>
          <w:sz w:val="24"/>
        </w:rPr>
        <w:t xml:space="preserve">　　　　　　　　　　　　　　　　　申請者</w:t>
      </w:r>
    </w:p>
    <w:p w14:paraId="743128AF" w14:textId="3B4E1D31" w:rsidR="007D2EF5" w:rsidRDefault="000C39C3" w:rsidP="007D2EF5">
      <w:pPr>
        <w:rPr>
          <w:rFonts w:asciiTheme="minorEastAsia" w:eastAsiaTheme="minorEastAsia" w:hAnsiTheme="minorEastAsia"/>
          <w:sz w:val="24"/>
        </w:rPr>
      </w:pPr>
      <w:r w:rsidRPr="000C39C3">
        <w:rPr>
          <w:rFonts w:asciiTheme="minorEastAsia" w:eastAsiaTheme="minorEastAsia" w:hAnsiTheme="minorEastAsia" w:hint="eastAsia"/>
          <w:sz w:val="24"/>
        </w:rPr>
        <w:t xml:space="preserve">　　　　　　　　　　　　　　　　　</w:t>
      </w:r>
      <w:r w:rsidR="007D2EF5">
        <w:rPr>
          <w:rFonts w:asciiTheme="minorEastAsia" w:eastAsiaTheme="minorEastAsia" w:hAnsiTheme="minorEastAsia" w:hint="eastAsia"/>
          <w:sz w:val="24"/>
        </w:rPr>
        <w:t>（</w:t>
      </w:r>
      <w:r w:rsidRPr="000C39C3">
        <w:rPr>
          <w:rFonts w:asciiTheme="minorEastAsia" w:eastAsiaTheme="minorEastAsia" w:hAnsiTheme="minorEastAsia" w:hint="eastAsia"/>
          <w:sz w:val="24"/>
        </w:rPr>
        <w:t>住所</w:t>
      </w:r>
      <w:r w:rsidR="007D2EF5">
        <w:rPr>
          <w:rFonts w:asciiTheme="minorEastAsia" w:eastAsiaTheme="minorEastAsia" w:hAnsiTheme="minorEastAsia" w:hint="eastAsia"/>
          <w:sz w:val="24"/>
        </w:rPr>
        <w:t>）</w:t>
      </w:r>
    </w:p>
    <w:p w14:paraId="48A0990F" w14:textId="3A67CDC7" w:rsidR="000C39C3" w:rsidRPr="000C39C3" w:rsidRDefault="007D2EF5" w:rsidP="007D2EF5">
      <w:pPr>
        <w:ind w:firstLineChars="1700" w:firstLine="4080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>（</w:t>
      </w:r>
      <w:r w:rsidR="000C39C3" w:rsidRPr="000C39C3">
        <w:rPr>
          <w:rFonts w:asciiTheme="minorEastAsia" w:eastAsiaTheme="minorEastAsia" w:hAnsiTheme="minorEastAsia" w:hint="eastAsia"/>
          <w:sz w:val="24"/>
        </w:rPr>
        <w:t>団体名</w:t>
      </w:r>
      <w:r>
        <w:rPr>
          <w:rFonts w:asciiTheme="minorEastAsia" w:eastAsiaTheme="minorEastAsia" w:hAnsiTheme="minorEastAsia" w:hint="eastAsia"/>
          <w:sz w:val="24"/>
        </w:rPr>
        <w:t>）</w:t>
      </w:r>
    </w:p>
    <w:p w14:paraId="541C9FFA" w14:textId="2064F814" w:rsidR="000C39C3" w:rsidRPr="000C39C3" w:rsidRDefault="000C39C3" w:rsidP="000C39C3">
      <w:pPr>
        <w:rPr>
          <w:rFonts w:asciiTheme="minorEastAsia" w:eastAsiaTheme="minorEastAsia" w:hAnsiTheme="minorEastAsia"/>
          <w:sz w:val="24"/>
        </w:rPr>
      </w:pPr>
      <w:r w:rsidRPr="000C39C3">
        <w:rPr>
          <w:rFonts w:asciiTheme="minorEastAsia" w:eastAsiaTheme="minorEastAsia" w:hAnsiTheme="minorEastAsia" w:hint="eastAsia"/>
          <w:sz w:val="24"/>
        </w:rPr>
        <w:t xml:space="preserve">            　　          　      </w:t>
      </w:r>
      <w:r w:rsidR="007D2EF5">
        <w:rPr>
          <w:rFonts w:asciiTheme="minorEastAsia" w:eastAsiaTheme="minorEastAsia" w:hAnsiTheme="minorEastAsia" w:hint="eastAsia"/>
          <w:sz w:val="24"/>
        </w:rPr>
        <w:t>（</w:t>
      </w:r>
      <w:r w:rsidRPr="000C39C3">
        <w:rPr>
          <w:rFonts w:asciiTheme="minorEastAsia" w:eastAsiaTheme="minorEastAsia" w:hAnsiTheme="minorEastAsia" w:hint="eastAsia"/>
          <w:sz w:val="24"/>
        </w:rPr>
        <w:t>氏名</w:t>
      </w:r>
      <w:r w:rsidR="007D2EF5">
        <w:rPr>
          <w:rFonts w:asciiTheme="minorEastAsia" w:eastAsiaTheme="minorEastAsia" w:hAnsiTheme="minorEastAsia" w:hint="eastAsia"/>
          <w:sz w:val="24"/>
        </w:rPr>
        <w:t>）</w:t>
      </w:r>
    </w:p>
    <w:p w14:paraId="69321741" w14:textId="661B6BA2" w:rsidR="000C39C3" w:rsidRPr="000C39C3" w:rsidRDefault="000C39C3" w:rsidP="000C39C3">
      <w:pPr>
        <w:rPr>
          <w:rFonts w:asciiTheme="minorEastAsia" w:eastAsiaTheme="minorEastAsia" w:hAnsiTheme="minorEastAsia"/>
          <w:sz w:val="24"/>
        </w:rPr>
      </w:pPr>
      <w:r w:rsidRPr="000C39C3">
        <w:rPr>
          <w:rFonts w:asciiTheme="minorEastAsia" w:eastAsiaTheme="minorEastAsia" w:hAnsiTheme="minorEastAsia" w:hint="eastAsia"/>
          <w:sz w:val="24"/>
        </w:rPr>
        <w:t xml:space="preserve">                　　        　    </w:t>
      </w:r>
      <w:r w:rsidR="007D2EF5">
        <w:rPr>
          <w:rFonts w:asciiTheme="minorEastAsia" w:eastAsiaTheme="minorEastAsia" w:hAnsiTheme="minorEastAsia" w:hint="eastAsia"/>
          <w:sz w:val="24"/>
        </w:rPr>
        <w:t>（</w:t>
      </w:r>
      <w:r w:rsidRPr="000C39C3">
        <w:rPr>
          <w:rFonts w:asciiTheme="minorEastAsia" w:eastAsiaTheme="minorEastAsia" w:hAnsiTheme="minorEastAsia" w:hint="eastAsia"/>
          <w:sz w:val="24"/>
        </w:rPr>
        <w:t>連絡先電話番号</w:t>
      </w:r>
      <w:r w:rsidR="007D2EF5">
        <w:rPr>
          <w:rFonts w:asciiTheme="minorEastAsia" w:eastAsiaTheme="minorEastAsia" w:hAnsiTheme="minorEastAsia" w:hint="eastAsia"/>
          <w:sz w:val="24"/>
        </w:rPr>
        <w:t>）</w:t>
      </w:r>
    </w:p>
    <w:p w14:paraId="41B305DC" w14:textId="77777777" w:rsidR="000C39C3" w:rsidRDefault="000C39C3" w:rsidP="000C39C3">
      <w:pPr>
        <w:rPr>
          <w:rFonts w:asciiTheme="minorEastAsia" w:eastAsiaTheme="minorEastAsia" w:hAnsiTheme="minorEastAsia"/>
          <w:sz w:val="24"/>
        </w:rPr>
      </w:pPr>
    </w:p>
    <w:p w14:paraId="3FB47F92" w14:textId="77777777" w:rsidR="00093F6E" w:rsidRPr="000C39C3" w:rsidRDefault="00093F6E" w:rsidP="000C39C3">
      <w:pPr>
        <w:rPr>
          <w:rFonts w:asciiTheme="minorEastAsia" w:eastAsiaTheme="minorEastAsia" w:hAnsiTheme="minorEastAsia"/>
          <w:sz w:val="24"/>
        </w:rPr>
      </w:pPr>
    </w:p>
    <w:p w14:paraId="786F643A" w14:textId="77777777" w:rsidR="00913B0C" w:rsidRDefault="000C39C3" w:rsidP="00850E94">
      <w:pPr>
        <w:ind w:firstLineChars="100" w:firstLine="240"/>
        <w:jc w:val="center"/>
        <w:rPr>
          <w:rFonts w:asciiTheme="minorEastAsia" w:eastAsiaTheme="minorEastAsia" w:hAnsiTheme="minorEastAsia"/>
          <w:sz w:val="24"/>
        </w:rPr>
      </w:pPr>
      <w:r w:rsidRPr="000C39C3">
        <w:rPr>
          <w:rFonts w:asciiTheme="minorEastAsia" w:eastAsiaTheme="minorEastAsia" w:hAnsiTheme="minorEastAsia" w:hint="eastAsia"/>
          <w:sz w:val="24"/>
        </w:rPr>
        <w:t>国立大学法人北陸先端科学技術大学院大学</w:t>
      </w:r>
    </w:p>
    <w:p w14:paraId="0BF49C52" w14:textId="64650499" w:rsidR="000C39C3" w:rsidRPr="000C39C3" w:rsidRDefault="00BB5B6A" w:rsidP="00850E94">
      <w:pPr>
        <w:ind w:firstLineChars="1000" w:firstLine="2400"/>
        <w:rPr>
          <w:rFonts w:asciiTheme="minorEastAsia" w:eastAsiaTheme="minorEastAsia" w:hAnsiTheme="minorEastAsia"/>
          <w:sz w:val="24"/>
        </w:rPr>
      </w:pPr>
      <w:r w:rsidRPr="002A32CA">
        <w:rPr>
          <w:rFonts w:ascii="ＭＳ 明朝" w:hAnsi="ＭＳ 明朝" w:cs="MS-Mincho" w:hint="eastAsia"/>
          <w:kern w:val="0"/>
          <w:sz w:val="24"/>
        </w:rPr>
        <w:t>マスコットキャラクター</w:t>
      </w:r>
      <w:r w:rsidRPr="00DE1FB2">
        <w:rPr>
          <w:rFonts w:ascii="ＭＳ 明朝" w:hAnsi="ＭＳ 明朝" w:hint="eastAsia"/>
          <w:sz w:val="24"/>
        </w:rPr>
        <w:t>の</w:t>
      </w:r>
      <w:r w:rsidR="007D2EF5">
        <w:rPr>
          <w:rFonts w:asciiTheme="minorEastAsia" w:eastAsiaTheme="minorEastAsia" w:hAnsiTheme="minorEastAsia" w:hint="eastAsia"/>
          <w:sz w:val="24"/>
        </w:rPr>
        <w:t>使用申請書</w:t>
      </w:r>
    </w:p>
    <w:p w14:paraId="421DAFA2" w14:textId="77777777" w:rsidR="000C39C3" w:rsidRPr="000C39C3" w:rsidRDefault="000C39C3" w:rsidP="00850E94">
      <w:pPr>
        <w:jc w:val="left"/>
        <w:rPr>
          <w:rFonts w:asciiTheme="minorEastAsia" w:eastAsiaTheme="minorEastAsia" w:hAnsiTheme="minorEastAsia"/>
          <w:sz w:val="24"/>
        </w:rPr>
      </w:pPr>
    </w:p>
    <w:p w14:paraId="2BADEED0" w14:textId="1FB56AE1" w:rsidR="00EF3BC9" w:rsidRDefault="000C39C3" w:rsidP="00850E94">
      <w:pPr>
        <w:jc w:val="left"/>
        <w:rPr>
          <w:rFonts w:ascii="ＭＳ 明朝" w:hAnsi="ＭＳ 明朝"/>
          <w:sz w:val="24"/>
        </w:rPr>
      </w:pPr>
      <w:r w:rsidRPr="000C39C3">
        <w:rPr>
          <w:rFonts w:asciiTheme="minorEastAsia" w:eastAsiaTheme="minorEastAsia" w:hAnsiTheme="minorEastAsia" w:hint="eastAsia"/>
          <w:sz w:val="24"/>
        </w:rPr>
        <w:t xml:space="preserve">　</w:t>
      </w:r>
      <w:r w:rsidR="00EF3BC9" w:rsidRPr="00EF3BC9">
        <w:rPr>
          <w:rFonts w:ascii="ＭＳ 明朝" w:hAnsi="ＭＳ 明朝" w:hint="eastAsia"/>
          <w:sz w:val="24"/>
        </w:rPr>
        <w:t>国立大学法人北陸先端科学技術大学院大学</w:t>
      </w:r>
      <w:r w:rsidR="00BB5B6A" w:rsidRPr="002A32CA">
        <w:rPr>
          <w:rFonts w:ascii="ＭＳ 明朝" w:hAnsi="ＭＳ 明朝" w:cs="MS-Mincho" w:hint="eastAsia"/>
          <w:kern w:val="0"/>
          <w:sz w:val="24"/>
        </w:rPr>
        <w:t>マスコットキャラクター</w:t>
      </w:r>
      <w:r w:rsidR="00BB5B6A">
        <w:rPr>
          <w:rFonts w:ascii="ＭＳ 明朝" w:hAnsi="ＭＳ 明朝" w:hint="eastAsia"/>
          <w:sz w:val="24"/>
        </w:rPr>
        <w:t>の</w:t>
      </w:r>
      <w:r w:rsidR="007D2EF5">
        <w:rPr>
          <w:rFonts w:ascii="ＭＳ 明朝" w:hAnsi="ＭＳ 明朝" w:hint="eastAsia"/>
          <w:sz w:val="24"/>
        </w:rPr>
        <w:t>使用の許可を受けたいので</w:t>
      </w:r>
      <w:r w:rsidR="004D169E">
        <w:rPr>
          <w:rFonts w:ascii="ＭＳ 明朝" w:hAnsi="ＭＳ 明朝" w:hint="eastAsia"/>
          <w:sz w:val="24"/>
        </w:rPr>
        <w:t>、</w:t>
      </w:r>
      <w:r w:rsidR="00EF3BC9">
        <w:rPr>
          <w:rFonts w:ascii="ＭＳ 明朝" w:hAnsi="ＭＳ 明朝" w:hint="eastAsia"/>
          <w:sz w:val="24"/>
        </w:rPr>
        <w:t>下記のとおり申請します。</w:t>
      </w:r>
    </w:p>
    <w:p w14:paraId="6D022B0E" w14:textId="38861A6C" w:rsidR="00BB5B6A" w:rsidRPr="00BB5B6A" w:rsidRDefault="00BB5B6A" w:rsidP="00850E94">
      <w:pPr>
        <w:jc w:val="lef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　なお</w:t>
      </w:r>
      <w:r>
        <w:rPr>
          <w:rFonts w:ascii="ＭＳ 明朝" w:hAnsi="ＭＳ 明朝"/>
          <w:sz w:val="24"/>
        </w:rPr>
        <w:t>、使用に</w:t>
      </w:r>
      <w:r>
        <w:rPr>
          <w:rFonts w:ascii="ＭＳ 明朝" w:hAnsi="ＭＳ 明朝" w:hint="eastAsia"/>
          <w:sz w:val="24"/>
        </w:rPr>
        <w:t>当たっては</w:t>
      </w:r>
      <w:r w:rsidR="00981126">
        <w:rPr>
          <w:rFonts w:ascii="ＭＳ 明朝" w:hAnsi="ＭＳ 明朝" w:hint="eastAsia"/>
          <w:sz w:val="24"/>
        </w:rPr>
        <w:t>、</w:t>
      </w:r>
      <w:r w:rsidR="00981126" w:rsidRPr="005C1C48">
        <w:rPr>
          <w:rFonts w:ascii="ＭＳ 明朝" w:hAnsi="ＭＳ 明朝" w:hint="eastAsia"/>
          <w:sz w:val="24"/>
        </w:rPr>
        <w:t>国立大学法人</w:t>
      </w:r>
      <w:r w:rsidRPr="005C1C48">
        <w:rPr>
          <w:rFonts w:ascii="ＭＳ 明朝" w:hAnsi="ＭＳ 明朝" w:hint="eastAsia"/>
          <w:sz w:val="24"/>
        </w:rPr>
        <w:t>北陸先端科学技術大学院大学</w:t>
      </w:r>
      <w:r w:rsidR="00981126">
        <w:rPr>
          <w:rFonts w:ascii="ＭＳ 明朝" w:hAnsi="ＭＳ 明朝" w:hint="eastAsia"/>
          <w:sz w:val="24"/>
        </w:rPr>
        <w:t>マスコットキャラクターの使用に関する要項</w:t>
      </w:r>
      <w:r>
        <w:rPr>
          <w:rFonts w:ascii="ＭＳ 明朝" w:hAnsi="ＭＳ 明朝" w:hint="eastAsia"/>
          <w:sz w:val="24"/>
        </w:rPr>
        <w:t>を遵守</w:t>
      </w:r>
      <w:r>
        <w:rPr>
          <w:rFonts w:ascii="ＭＳ 明朝" w:hAnsi="ＭＳ 明朝"/>
          <w:sz w:val="24"/>
        </w:rPr>
        <w:t>します。</w:t>
      </w:r>
    </w:p>
    <w:p w14:paraId="2A8552A4" w14:textId="77777777" w:rsidR="007D2EF5" w:rsidRPr="000C39C3" w:rsidRDefault="007D2EF5" w:rsidP="00850E94">
      <w:pPr>
        <w:jc w:val="left"/>
        <w:rPr>
          <w:rFonts w:asciiTheme="minorEastAsia" w:eastAsiaTheme="minorEastAsia" w:hAnsiTheme="minorEastAsia"/>
          <w:sz w:val="24"/>
        </w:rPr>
      </w:pPr>
    </w:p>
    <w:p w14:paraId="678D5D93" w14:textId="77777777" w:rsidR="000C39C3" w:rsidRPr="000C39C3" w:rsidRDefault="000C39C3" w:rsidP="00850E94">
      <w:pPr>
        <w:jc w:val="left"/>
        <w:rPr>
          <w:rFonts w:asciiTheme="minorEastAsia" w:eastAsiaTheme="minorEastAsia" w:hAnsiTheme="minorEastAsia"/>
          <w:sz w:val="24"/>
        </w:rPr>
      </w:pPr>
      <w:r w:rsidRPr="000C39C3">
        <w:rPr>
          <w:rFonts w:asciiTheme="minorEastAsia" w:eastAsiaTheme="minorEastAsia" w:hAnsiTheme="minorEastAsia" w:hint="eastAsia"/>
          <w:sz w:val="24"/>
        </w:rPr>
        <w:t xml:space="preserve">　　　                               記</w:t>
      </w:r>
    </w:p>
    <w:p w14:paraId="354BD002" w14:textId="77777777" w:rsidR="000C39C3" w:rsidRPr="000C39C3" w:rsidRDefault="000C39C3" w:rsidP="00850E94">
      <w:pPr>
        <w:jc w:val="left"/>
        <w:rPr>
          <w:rFonts w:asciiTheme="minorEastAsia" w:eastAsiaTheme="minorEastAsia" w:hAnsiTheme="minorEastAsia"/>
          <w:sz w:val="24"/>
        </w:rPr>
      </w:pPr>
    </w:p>
    <w:p w14:paraId="38779D04" w14:textId="67A1D035" w:rsidR="000C39C3" w:rsidRPr="000C39C3" w:rsidRDefault="000C39C3" w:rsidP="00850E94">
      <w:pPr>
        <w:ind w:left="720" w:hangingChars="300" w:hanging="720"/>
        <w:jc w:val="left"/>
        <w:rPr>
          <w:rFonts w:asciiTheme="minorEastAsia" w:eastAsiaTheme="minorEastAsia" w:hAnsiTheme="minorEastAsia"/>
          <w:sz w:val="24"/>
        </w:rPr>
      </w:pPr>
      <w:r w:rsidRPr="000C39C3">
        <w:rPr>
          <w:rFonts w:asciiTheme="minorEastAsia" w:eastAsiaTheme="minorEastAsia" w:hAnsiTheme="minorEastAsia" w:hint="eastAsia"/>
          <w:sz w:val="24"/>
        </w:rPr>
        <w:t xml:space="preserve">　１　使用の目的・方法等（具体的に使用イメージ図を添付のこと。）</w:t>
      </w:r>
    </w:p>
    <w:p w14:paraId="5FCF7672" w14:textId="77777777" w:rsidR="000C39C3" w:rsidRDefault="000C39C3" w:rsidP="00850E94">
      <w:pPr>
        <w:jc w:val="left"/>
        <w:rPr>
          <w:rFonts w:asciiTheme="minorEastAsia" w:eastAsiaTheme="minorEastAsia" w:hAnsiTheme="minorEastAsia"/>
          <w:sz w:val="24"/>
        </w:rPr>
      </w:pPr>
    </w:p>
    <w:p w14:paraId="34FFE502" w14:textId="77777777" w:rsidR="000C39C3" w:rsidRPr="000C39C3" w:rsidRDefault="000C39C3" w:rsidP="00850E94">
      <w:pPr>
        <w:jc w:val="left"/>
        <w:rPr>
          <w:rFonts w:asciiTheme="minorEastAsia" w:eastAsiaTheme="minorEastAsia" w:hAnsiTheme="minorEastAsia"/>
          <w:sz w:val="24"/>
        </w:rPr>
      </w:pPr>
      <w:r w:rsidRPr="000C39C3">
        <w:rPr>
          <w:rFonts w:asciiTheme="minorEastAsia" w:eastAsiaTheme="minorEastAsia" w:hAnsiTheme="minorEastAsia" w:hint="eastAsia"/>
          <w:sz w:val="24"/>
        </w:rPr>
        <w:t xml:space="preserve">　２　使用開始希望年月日          　　　　　　 年　　月　　日</w:t>
      </w:r>
    </w:p>
    <w:p w14:paraId="58013F4A" w14:textId="77777777" w:rsidR="000C39C3" w:rsidRPr="000C39C3" w:rsidRDefault="000C39C3" w:rsidP="00850E94">
      <w:pPr>
        <w:jc w:val="left"/>
        <w:rPr>
          <w:rFonts w:asciiTheme="minorEastAsia" w:eastAsiaTheme="minorEastAsia" w:hAnsiTheme="minorEastAsia"/>
          <w:sz w:val="24"/>
        </w:rPr>
      </w:pPr>
    </w:p>
    <w:p w14:paraId="42E5D140" w14:textId="77777777" w:rsidR="000C39C3" w:rsidRPr="000C39C3" w:rsidRDefault="000C39C3" w:rsidP="00850E94">
      <w:pPr>
        <w:jc w:val="left"/>
        <w:rPr>
          <w:rFonts w:asciiTheme="minorEastAsia" w:eastAsiaTheme="minorEastAsia" w:hAnsiTheme="minorEastAsia"/>
          <w:sz w:val="24"/>
        </w:rPr>
      </w:pPr>
      <w:r w:rsidRPr="000C39C3">
        <w:rPr>
          <w:rFonts w:asciiTheme="minorEastAsia" w:eastAsiaTheme="minorEastAsia" w:hAnsiTheme="minorEastAsia" w:hint="eastAsia"/>
          <w:sz w:val="24"/>
        </w:rPr>
        <w:t xml:space="preserve">　３　その他（使用期間・使用場所等）</w:t>
      </w:r>
    </w:p>
    <w:p w14:paraId="05995627" w14:textId="77777777" w:rsidR="000C39C3" w:rsidRDefault="000C39C3" w:rsidP="00850E94">
      <w:pPr>
        <w:jc w:val="left"/>
        <w:rPr>
          <w:rFonts w:asciiTheme="minorEastAsia" w:eastAsiaTheme="minorEastAsia" w:hAnsiTheme="minorEastAsia"/>
          <w:sz w:val="24"/>
        </w:rPr>
      </w:pPr>
    </w:p>
    <w:p w14:paraId="3C2431CA" w14:textId="6021638A" w:rsidR="00EF3BC9" w:rsidRPr="004D169E" w:rsidRDefault="000C39C3" w:rsidP="00850E94">
      <w:pPr>
        <w:jc w:val="left"/>
        <w:rPr>
          <w:rFonts w:asciiTheme="minorEastAsia" w:eastAsiaTheme="minorEastAsia" w:hAnsiTheme="minorEastAsia"/>
          <w:sz w:val="24"/>
        </w:rPr>
      </w:pPr>
      <w:r w:rsidRPr="000C39C3">
        <w:rPr>
          <w:rFonts w:asciiTheme="minorEastAsia" w:eastAsiaTheme="minorEastAsia" w:hAnsiTheme="minorEastAsia" w:hint="eastAsia"/>
          <w:sz w:val="24"/>
        </w:rPr>
        <w:t xml:space="preserve">　</w:t>
      </w:r>
    </w:p>
    <w:sectPr w:rsidR="00EF3BC9" w:rsidRPr="004D169E" w:rsidSect="00537B7A">
      <w:pgSz w:w="11906" w:h="16838" w:code="9"/>
      <w:pgMar w:top="1418" w:right="1418" w:bottom="1134" w:left="1418" w:header="851" w:footer="992" w:gutter="0"/>
      <w:cols w:space="425"/>
      <w:docGrid w:type="linesAndChars" w:linePitch="34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A0DE4A" w14:textId="77777777" w:rsidR="00547D26" w:rsidRDefault="00547D26" w:rsidP="006C46A1">
      <w:r>
        <w:separator/>
      </w:r>
    </w:p>
  </w:endnote>
  <w:endnote w:type="continuationSeparator" w:id="0">
    <w:p w14:paraId="250B3041" w14:textId="77777777" w:rsidR="00547D26" w:rsidRDefault="00547D26" w:rsidP="006C4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彈....">
    <w:altName w:val="HGP教科書体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MS-Mincho">
    <w:altName w:val="ＤＦ行書体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1C1734" w14:textId="77777777" w:rsidR="00547D26" w:rsidRDefault="00547D26" w:rsidP="006C46A1">
      <w:r>
        <w:separator/>
      </w:r>
    </w:p>
  </w:footnote>
  <w:footnote w:type="continuationSeparator" w:id="0">
    <w:p w14:paraId="07805A5E" w14:textId="77777777" w:rsidR="00547D26" w:rsidRDefault="00547D26" w:rsidP="006C46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A1AE5"/>
    <w:multiLevelType w:val="hybridMultilevel"/>
    <w:tmpl w:val="C180DC4C"/>
    <w:lvl w:ilvl="0" w:tplc="6FB639C6">
      <w:start w:val="1"/>
      <w:numFmt w:val="decimalFullWidth"/>
      <w:lvlText w:val="第%1条"/>
      <w:lvlJc w:val="left"/>
      <w:pPr>
        <w:ind w:left="96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39C7876"/>
    <w:multiLevelType w:val="hybridMultilevel"/>
    <w:tmpl w:val="49546FBA"/>
    <w:lvl w:ilvl="0" w:tplc="1894279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48024B39"/>
    <w:multiLevelType w:val="hybridMultilevel"/>
    <w:tmpl w:val="CFA20CAA"/>
    <w:lvl w:ilvl="0" w:tplc="44F24E1A">
      <w:start w:val="2"/>
      <w:numFmt w:val="bullet"/>
      <w:lvlText w:val="○"/>
      <w:lvlJc w:val="left"/>
      <w:pPr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EB4"/>
    <w:rsid w:val="00006655"/>
    <w:rsid w:val="00007EA3"/>
    <w:rsid w:val="00013180"/>
    <w:rsid w:val="0005007E"/>
    <w:rsid w:val="0006232B"/>
    <w:rsid w:val="000667FE"/>
    <w:rsid w:val="00093F6E"/>
    <w:rsid w:val="000B2892"/>
    <w:rsid w:val="000C01B3"/>
    <w:rsid w:val="000C0D48"/>
    <w:rsid w:val="000C39C3"/>
    <w:rsid w:val="000D2640"/>
    <w:rsid w:val="000D5DF7"/>
    <w:rsid w:val="000E0DFE"/>
    <w:rsid w:val="000E2D33"/>
    <w:rsid w:val="000E2EB4"/>
    <w:rsid w:val="000F0AC6"/>
    <w:rsid w:val="000F5BCC"/>
    <w:rsid w:val="000F64EC"/>
    <w:rsid w:val="000F748E"/>
    <w:rsid w:val="00113297"/>
    <w:rsid w:val="0013245E"/>
    <w:rsid w:val="001471CD"/>
    <w:rsid w:val="00161C2F"/>
    <w:rsid w:val="00180382"/>
    <w:rsid w:val="001C3EA0"/>
    <w:rsid w:val="00210565"/>
    <w:rsid w:val="00230AD7"/>
    <w:rsid w:val="0028741C"/>
    <w:rsid w:val="002A32CA"/>
    <w:rsid w:val="002A3B7A"/>
    <w:rsid w:val="002C68D0"/>
    <w:rsid w:val="003578CC"/>
    <w:rsid w:val="00363F6B"/>
    <w:rsid w:val="0036405A"/>
    <w:rsid w:val="003711CC"/>
    <w:rsid w:val="00376474"/>
    <w:rsid w:val="003813DA"/>
    <w:rsid w:val="003A78CE"/>
    <w:rsid w:val="003B396D"/>
    <w:rsid w:val="003B3C43"/>
    <w:rsid w:val="003D6EA0"/>
    <w:rsid w:val="00402D70"/>
    <w:rsid w:val="00411C92"/>
    <w:rsid w:val="004267A2"/>
    <w:rsid w:val="004421D5"/>
    <w:rsid w:val="00442BF1"/>
    <w:rsid w:val="00450956"/>
    <w:rsid w:val="00474377"/>
    <w:rsid w:val="00477E6B"/>
    <w:rsid w:val="004929FE"/>
    <w:rsid w:val="00495273"/>
    <w:rsid w:val="004B68F8"/>
    <w:rsid w:val="004C4B01"/>
    <w:rsid w:val="004D169E"/>
    <w:rsid w:val="004D3028"/>
    <w:rsid w:val="004F68BC"/>
    <w:rsid w:val="005009BA"/>
    <w:rsid w:val="005059C8"/>
    <w:rsid w:val="00515501"/>
    <w:rsid w:val="00523EF7"/>
    <w:rsid w:val="00537B7A"/>
    <w:rsid w:val="0054773B"/>
    <w:rsid w:val="00547D26"/>
    <w:rsid w:val="005950D8"/>
    <w:rsid w:val="00595C6C"/>
    <w:rsid w:val="00596827"/>
    <w:rsid w:val="005A4893"/>
    <w:rsid w:val="005C32E7"/>
    <w:rsid w:val="005D7500"/>
    <w:rsid w:val="005E014F"/>
    <w:rsid w:val="005E7391"/>
    <w:rsid w:val="00600D28"/>
    <w:rsid w:val="00601A25"/>
    <w:rsid w:val="006132C5"/>
    <w:rsid w:val="00617F73"/>
    <w:rsid w:val="006376A4"/>
    <w:rsid w:val="0063783B"/>
    <w:rsid w:val="00680818"/>
    <w:rsid w:val="006C058F"/>
    <w:rsid w:val="006C46A1"/>
    <w:rsid w:val="006E2AD0"/>
    <w:rsid w:val="006E77E4"/>
    <w:rsid w:val="00713563"/>
    <w:rsid w:val="00733C67"/>
    <w:rsid w:val="00745713"/>
    <w:rsid w:val="00764412"/>
    <w:rsid w:val="00787EF6"/>
    <w:rsid w:val="007A5FA5"/>
    <w:rsid w:val="007B39D2"/>
    <w:rsid w:val="007B70ED"/>
    <w:rsid w:val="007C220D"/>
    <w:rsid w:val="007D2EF5"/>
    <w:rsid w:val="007D7DE5"/>
    <w:rsid w:val="007F0EEA"/>
    <w:rsid w:val="00850E94"/>
    <w:rsid w:val="00866BA1"/>
    <w:rsid w:val="00872E94"/>
    <w:rsid w:val="0088275F"/>
    <w:rsid w:val="00892EF6"/>
    <w:rsid w:val="008A088B"/>
    <w:rsid w:val="008B6A58"/>
    <w:rsid w:val="008C0A4E"/>
    <w:rsid w:val="008E3E24"/>
    <w:rsid w:val="008F0B5F"/>
    <w:rsid w:val="008F2FC2"/>
    <w:rsid w:val="00913B0C"/>
    <w:rsid w:val="00923A4F"/>
    <w:rsid w:val="00935D16"/>
    <w:rsid w:val="00936A51"/>
    <w:rsid w:val="00940B82"/>
    <w:rsid w:val="00942D77"/>
    <w:rsid w:val="00963BF3"/>
    <w:rsid w:val="00966A6D"/>
    <w:rsid w:val="00981126"/>
    <w:rsid w:val="0098345D"/>
    <w:rsid w:val="00985892"/>
    <w:rsid w:val="00992549"/>
    <w:rsid w:val="009944F1"/>
    <w:rsid w:val="009B5861"/>
    <w:rsid w:val="00A04F30"/>
    <w:rsid w:val="00A23395"/>
    <w:rsid w:val="00A234F3"/>
    <w:rsid w:val="00A44EB2"/>
    <w:rsid w:val="00A55794"/>
    <w:rsid w:val="00A61878"/>
    <w:rsid w:val="00A7042B"/>
    <w:rsid w:val="00A72A6F"/>
    <w:rsid w:val="00A93325"/>
    <w:rsid w:val="00A96417"/>
    <w:rsid w:val="00AA2772"/>
    <w:rsid w:val="00AA2BDC"/>
    <w:rsid w:val="00AA2D39"/>
    <w:rsid w:val="00AC162A"/>
    <w:rsid w:val="00AF1C9A"/>
    <w:rsid w:val="00AF38D6"/>
    <w:rsid w:val="00B048EC"/>
    <w:rsid w:val="00B607DD"/>
    <w:rsid w:val="00B87ED0"/>
    <w:rsid w:val="00BA4000"/>
    <w:rsid w:val="00BB5B6A"/>
    <w:rsid w:val="00BE65A0"/>
    <w:rsid w:val="00C06D57"/>
    <w:rsid w:val="00C126D6"/>
    <w:rsid w:val="00C20025"/>
    <w:rsid w:val="00C527B8"/>
    <w:rsid w:val="00C8349E"/>
    <w:rsid w:val="00CA55CE"/>
    <w:rsid w:val="00CB7084"/>
    <w:rsid w:val="00CB7E82"/>
    <w:rsid w:val="00CF25D6"/>
    <w:rsid w:val="00CF404D"/>
    <w:rsid w:val="00D161A8"/>
    <w:rsid w:val="00D16CEA"/>
    <w:rsid w:val="00D25777"/>
    <w:rsid w:val="00D374EC"/>
    <w:rsid w:val="00D4212D"/>
    <w:rsid w:val="00D5370A"/>
    <w:rsid w:val="00D5376E"/>
    <w:rsid w:val="00D60A6F"/>
    <w:rsid w:val="00D908EA"/>
    <w:rsid w:val="00D920A9"/>
    <w:rsid w:val="00D93CEF"/>
    <w:rsid w:val="00DA4D23"/>
    <w:rsid w:val="00DA631A"/>
    <w:rsid w:val="00DB5059"/>
    <w:rsid w:val="00DD65F7"/>
    <w:rsid w:val="00DE35FB"/>
    <w:rsid w:val="00DE3BE9"/>
    <w:rsid w:val="00E55EF2"/>
    <w:rsid w:val="00E617B0"/>
    <w:rsid w:val="00E93AE1"/>
    <w:rsid w:val="00EA0D68"/>
    <w:rsid w:val="00EE0DBB"/>
    <w:rsid w:val="00EE1556"/>
    <w:rsid w:val="00EE5891"/>
    <w:rsid w:val="00EE7ECC"/>
    <w:rsid w:val="00EF3BC9"/>
    <w:rsid w:val="00F11E86"/>
    <w:rsid w:val="00F2023C"/>
    <w:rsid w:val="00F270F5"/>
    <w:rsid w:val="00F3219D"/>
    <w:rsid w:val="00F36740"/>
    <w:rsid w:val="00F73CEC"/>
    <w:rsid w:val="00FC1679"/>
    <w:rsid w:val="00FD30F5"/>
    <w:rsid w:val="00FE4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DA8C4E3"/>
  <w15:chartTrackingRefBased/>
  <w15:docId w15:val="{51EFB8C5-E1D5-4C42-A9AE-A104F77CA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6A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C46A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6C46A1"/>
    <w:rPr>
      <w:kern w:val="2"/>
      <w:sz w:val="21"/>
      <w:szCs w:val="24"/>
    </w:rPr>
  </w:style>
  <w:style w:type="paragraph" w:styleId="a5">
    <w:name w:val="footer"/>
    <w:basedOn w:val="a"/>
    <w:link w:val="a6"/>
    <w:rsid w:val="006C46A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6C46A1"/>
    <w:rPr>
      <w:kern w:val="2"/>
      <w:sz w:val="21"/>
      <w:szCs w:val="24"/>
    </w:rPr>
  </w:style>
  <w:style w:type="paragraph" w:customStyle="1" w:styleId="a7">
    <w:name w:val="制定日・規則番号"/>
    <w:basedOn w:val="a"/>
    <w:next w:val="a"/>
    <w:rsid w:val="006C46A1"/>
    <w:pPr>
      <w:jc w:val="right"/>
    </w:pPr>
    <w:rPr>
      <w:rFonts w:ascii="ＭＳ 明朝" w:hAnsi="ＭＳ 明朝"/>
      <w:sz w:val="24"/>
    </w:rPr>
  </w:style>
  <w:style w:type="paragraph" w:customStyle="1" w:styleId="a8">
    <w:name w:val="列記"/>
    <w:basedOn w:val="a"/>
    <w:rsid w:val="006C46A1"/>
    <w:pPr>
      <w:ind w:leftChars="200" w:left="480"/>
    </w:pPr>
    <w:rPr>
      <w:rFonts w:ascii="ＭＳ 明朝" w:hAnsi="ＭＳ 明朝"/>
      <w:sz w:val="24"/>
    </w:rPr>
  </w:style>
  <w:style w:type="character" w:styleId="a9">
    <w:name w:val="annotation reference"/>
    <w:basedOn w:val="a0"/>
    <w:rsid w:val="00442BF1"/>
    <w:rPr>
      <w:sz w:val="18"/>
      <w:szCs w:val="18"/>
    </w:rPr>
  </w:style>
  <w:style w:type="paragraph" w:styleId="aa">
    <w:name w:val="annotation text"/>
    <w:basedOn w:val="a"/>
    <w:link w:val="ab"/>
    <w:rsid w:val="00442BF1"/>
    <w:pPr>
      <w:jc w:val="left"/>
    </w:pPr>
  </w:style>
  <w:style w:type="character" w:customStyle="1" w:styleId="ab">
    <w:name w:val="コメント文字列 (文字)"/>
    <w:basedOn w:val="a0"/>
    <w:link w:val="aa"/>
    <w:rsid w:val="00442BF1"/>
    <w:rPr>
      <w:kern w:val="2"/>
      <w:sz w:val="21"/>
      <w:szCs w:val="24"/>
    </w:rPr>
  </w:style>
  <w:style w:type="paragraph" w:styleId="ac">
    <w:name w:val="annotation subject"/>
    <w:basedOn w:val="aa"/>
    <w:next w:val="aa"/>
    <w:link w:val="ad"/>
    <w:rsid w:val="00442BF1"/>
    <w:rPr>
      <w:b/>
      <w:bCs/>
    </w:rPr>
  </w:style>
  <w:style w:type="character" w:customStyle="1" w:styleId="ad">
    <w:name w:val="コメント内容 (文字)"/>
    <w:basedOn w:val="ab"/>
    <w:link w:val="ac"/>
    <w:rsid w:val="00442BF1"/>
    <w:rPr>
      <w:b/>
      <w:bCs/>
      <w:kern w:val="2"/>
      <w:sz w:val="21"/>
      <w:szCs w:val="24"/>
    </w:rPr>
  </w:style>
  <w:style w:type="paragraph" w:styleId="ae">
    <w:name w:val="Balloon Text"/>
    <w:basedOn w:val="a"/>
    <w:link w:val="af"/>
    <w:rsid w:val="00442B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rsid w:val="00442BF1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f0">
    <w:name w:val="List Paragraph"/>
    <w:basedOn w:val="a"/>
    <w:uiPriority w:val="34"/>
    <w:qFormat/>
    <w:rsid w:val="00C8349E"/>
    <w:pPr>
      <w:ind w:leftChars="400" w:left="840"/>
    </w:pPr>
  </w:style>
  <w:style w:type="paragraph" w:styleId="af1">
    <w:name w:val="Revision"/>
    <w:hidden/>
    <w:uiPriority w:val="99"/>
    <w:semiHidden/>
    <w:rsid w:val="00AA2BDC"/>
    <w:rPr>
      <w:kern w:val="2"/>
      <w:sz w:val="21"/>
      <w:szCs w:val="24"/>
    </w:rPr>
  </w:style>
  <w:style w:type="paragraph" w:customStyle="1" w:styleId="Default">
    <w:name w:val="Default"/>
    <w:rsid w:val="00CB7E82"/>
    <w:pPr>
      <w:widowControl w:val="0"/>
      <w:autoSpaceDE w:val="0"/>
      <w:autoSpaceDN w:val="0"/>
      <w:adjustRightInd w:val="0"/>
    </w:pPr>
    <w:rPr>
      <w:rFonts w:ascii="ＭＳ 彈...." w:eastAsia="ＭＳ 彈...." w:cs="ＭＳ 彈....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4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87244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7748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49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076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8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1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4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38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0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4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5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58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12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7A30B-FD45-4543-B589-649D7F13D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C76D020B</Template>
  <TotalTime>929</TotalTime>
  <Pages>1</Pages>
  <Words>263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JAIST</Company>
  <LinksUpToDate>false</LinksUpToDate>
  <CharactersWithSpaces>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Noriko Itou</dc:creator>
  <cp:keywords/>
  <dc:description/>
  <cp:lastModifiedBy>Sanae Kawamoto</cp:lastModifiedBy>
  <cp:revision>93</cp:revision>
  <cp:lastPrinted>2018-02-23T07:45:00Z</cp:lastPrinted>
  <dcterms:created xsi:type="dcterms:W3CDTF">2016-04-28T05:33:00Z</dcterms:created>
  <dcterms:modified xsi:type="dcterms:W3CDTF">2018-06-21T07:15:00Z</dcterms:modified>
</cp:coreProperties>
</file>